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889" w:rsidRDefault="00301889">
      <w:r w:rsidRPr="00204CB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8" o:spid="_x0000_i1025" type="#_x0000_t75" style="width:464.25pt;height:650.25pt;visibility:visible">
            <v:imagedata r:id="rId6" o:title=""/>
          </v:shape>
        </w:pict>
      </w:r>
      <w:r w:rsidRPr="00204CBA">
        <w:rPr>
          <w:noProof/>
        </w:rPr>
        <w:pict>
          <v:shape id="Рисунок 25" o:spid="_x0000_i1026" type="#_x0000_t75" style="width:468pt;height:308.25pt;visibility:visible">
            <v:imagedata r:id="rId7" o:title=""/>
          </v:shape>
        </w:pict>
      </w:r>
      <w:r w:rsidRPr="00204CBA">
        <w:rPr>
          <w:noProof/>
        </w:rPr>
        <w:pict>
          <v:shape id="Рисунок 22" o:spid="_x0000_i1027" type="#_x0000_t75" style="width:465.75pt;height:333pt;visibility:visible">
            <v:imagedata r:id="rId8" o:title=""/>
          </v:shape>
        </w:pict>
      </w:r>
    </w:p>
    <w:sectPr w:rsidR="00301889" w:rsidSect="00E10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889" w:rsidRDefault="00301889" w:rsidP="000A3173">
      <w:pPr>
        <w:spacing w:after="0" w:line="240" w:lineRule="auto"/>
      </w:pPr>
      <w:r>
        <w:separator/>
      </w:r>
    </w:p>
  </w:endnote>
  <w:endnote w:type="continuationSeparator" w:id="0">
    <w:p w:rsidR="00301889" w:rsidRDefault="00301889" w:rsidP="000A3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889" w:rsidRDefault="00301889" w:rsidP="000A3173">
      <w:pPr>
        <w:spacing w:after="0" w:line="240" w:lineRule="auto"/>
      </w:pPr>
      <w:r>
        <w:separator/>
      </w:r>
    </w:p>
  </w:footnote>
  <w:footnote w:type="continuationSeparator" w:id="0">
    <w:p w:rsidR="00301889" w:rsidRDefault="00301889" w:rsidP="000A3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3173"/>
    <w:rsid w:val="000A3173"/>
    <w:rsid w:val="00204CBA"/>
    <w:rsid w:val="00301889"/>
    <w:rsid w:val="00874DEA"/>
    <w:rsid w:val="00AC2352"/>
    <w:rsid w:val="00D91CC2"/>
    <w:rsid w:val="00E10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47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A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1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A3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317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A3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317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0</Words>
  <Characters>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Точка</cp:lastModifiedBy>
  <cp:revision>3</cp:revision>
  <dcterms:created xsi:type="dcterms:W3CDTF">2016-09-13T09:11:00Z</dcterms:created>
  <dcterms:modified xsi:type="dcterms:W3CDTF">2021-06-16T16:41:00Z</dcterms:modified>
</cp:coreProperties>
</file>