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3F" w:rsidRDefault="002A483F" w:rsidP="00BC01AA"/>
    <w:p w:rsidR="002A483F" w:rsidRDefault="002A483F" w:rsidP="00BC01AA"/>
    <w:p w:rsidR="002A483F" w:rsidRDefault="002A483F" w:rsidP="00BC01AA"/>
    <w:p w:rsidR="002A483F" w:rsidRDefault="002A483F" w:rsidP="00BC01AA"/>
    <w:p w:rsidR="002A483F" w:rsidRDefault="002A483F" w:rsidP="00BC01AA">
      <w:pPr>
        <w:jc w:val="center"/>
        <w:rPr>
          <w:rFonts w:ascii="Monotype Corsiva" w:hAnsi="Monotype Corsiva"/>
          <w:b/>
          <w:color w:val="339966"/>
          <w:sz w:val="144"/>
          <w:szCs w:val="144"/>
        </w:rPr>
      </w:pPr>
      <w:r>
        <w:rPr>
          <w:rFonts w:ascii="Monotype Corsiva" w:hAnsi="Monotype Corsiva"/>
          <w:b/>
          <w:color w:val="339966"/>
          <w:sz w:val="144"/>
          <w:szCs w:val="144"/>
        </w:rPr>
        <w:t>Фотоматериалы</w:t>
      </w:r>
    </w:p>
    <w:p w:rsidR="002A483F" w:rsidRPr="00A73A81" w:rsidRDefault="002A483F" w:rsidP="00BC01AA">
      <w:pPr>
        <w:jc w:val="center"/>
        <w:rPr>
          <w:rFonts w:ascii="Monotype Corsiva" w:hAnsi="Monotype Corsiva"/>
          <w:b/>
          <w:color w:val="339966"/>
          <w:sz w:val="96"/>
          <w:szCs w:val="96"/>
        </w:rPr>
      </w:pPr>
    </w:p>
    <w:p w:rsidR="002A483F" w:rsidRPr="00533E7B" w:rsidRDefault="002A483F" w:rsidP="00BC01AA">
      <w:pPr>
        <w:jc w:val="center"/>
        <w:rPr>
          <w:rFonts w:ascii="Monotype Corsiva" w:hAnsi="Monotype Corsiva"/>
          <w:b/>
          <w:color w:val="339966"/>
          <w:sz w:val="144"/>
          <w:szCs w:val="144"/>
        </w:rPr>
      </w:pPr>
      <w:r>
        <w:rPr>
          <w:rFonts w:ascii="Monotype Corsiva" w:hAnsi="Monotype Corsiva"/>
          <w:b/>
          <w:color w:val="339966"/>
          <w:sz w:val="144"/>
          <w:szCs w:val="144"/>
        </w:rPr>
        <w:t>«В</w:t>
      </w:r>
      <w:r w:rsidRPr="00533E7B">
        <w:rPr>
          <w:rFonts w:ascii="Monotype Corsiva" w:hAnsi="Monotype Corsiva"/>
          <w:b/>
          <w:color w:val="339966"/>
          <w:sz w:val="144"/>
          <w:szCs w:val="144"/>
        </w:rPr>
        <w:t xml:space="preserve">заимодействие </w:t>
      </w:r>
    </w:p>
    <w:p w:rsidR="002A483F" w:rsidRPr="00533E7B" w:rsidRDefault="002A483F" w:rsidP="00BC01AA">
      <w:pPr>
        <w:jc w:val="center"/>
        <w:rPr>
          <w:rFonts w:ascii="Monotype Corsiva" w:hAnsi="Monotype Corsiva"/>
          <w:b/>
          <w:color w:val="339966"/>
          <w:sz w:val="144"/>
          <w:szCs w:val="144"/>
        </w:rPr>
      </w:pPr>
      <w:r w:rsidRPr="00533E7B">
        <w:rPr>
          <w:rFonts w:ascii="Monotype Corsiva" w:hAnsi="Monotype Corsiva"/>
          <w:b/>
          <w:color w:val="339966"/>
          <w:sz w:val="144"/>
          <w:szCs w:val="144"/>
        </w:rPr>
        <w:t xml:space="preserve">с родителями </w:t>
      </w:r>
    </w:p>
    <w:p w:rsidR="002A483F" w:rsidRPr="00A73A81" w:rsidRDefault="002A483F" w:rsidP="00A73A81">
      <w:pPr>
        <w:jc w:val="center"/>
        <w:rPr>
          <w:rFonts w:ascii="Monotype Corsiva" w:hAnsi="Monotype Corsiva"/>
          <w:sz w:val="144"/>
          <w:szCs w:val="144"/>
        </w:rPr>
      </w:pPr>
      <w:r w:rsidRPr="00533E7B">
        <w:rPr>
          <w:rFonts w:ascii="Monotype Corsiva" w:hAnsi="Monotype Corsiva"/>
          <w:b/>
          <w:color w:val="339966"/>
          <w:sz w:val="144"/>
          <w:szCs w:val="144"/>
        </w:rPr>
        <w:t>и другими социальными партнёрами</w:t>
      </w:r>
      <w:r>
        <w:rPr>
          <w:rFonts w:ascii="Monotype Corsiva" w:hAnsi="Monotype Corsiva"/>
          <w:b/>
          <w:color w:val="339966"/>
          <w:sz w:val="144"/>
          <w:szCs w:val="144"/>
        </w:rPr>
        <w:t>»</w: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2"/>
          <w:szCs w:val="32"/>
        </w:rPr>
      </w:pPr>
      <w:r w:rsidRPr="004847B8">
        <w:rPr>
          <w:rFonts w:ascii="Monotype Corsiva" w:hAnsi="Monotype Corsiva"/>
          <w:b/>
          <w:sz w:val="32"/>
          <w:szCs w:val="32"/>
        </w:rPr>
        <w:t>Экскурси</w:t>
      </w:r>
      <w:r>
        <w:rPr>
          <w:rFonts w:ascii="Monotype Corsiva" w:hAnsi="Monotype Corsiva"/>
          <w:b/>
          <w:sz w:val="32"/>
          <w:szCs w:val="32"/>
        </w:rPr>
        <w:t>и</w:t>
      </w:r>
      <w:r w:rsidRPr="004847B8">
        <w:rPr>
          <w:rFonts w:ascii="Monotype Corsiva" w:hAnsi="Monotype Corsiva"/>
          <w:b/>
          <w:sz w:val="32"/>
          <w:szCs w:val="32"/>
        </w:rPr>
        <w:t xml:space="preserve"> в Кежемском историко - этнографическом музее</w:t>
      </w:r>
      <w:r>
        <w:rPr>
          <w:rFonts w:ascii="Monotype Corsiva" w:hAnsi="Monotype Corsiva"/>
          <w:b/>
          <w:sz w:val="32"/>
          <w:szCs w:val="32"/>
        </w:rPr>
        <w:t xml:space="preserve"> имени Ю.С. Кулаковой</w:t>
      </w:r>
    </w:p>
    <w:p w:rsidR="002A483F" w:rsidRPr="004847B8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2"/>
          <w:szCs w:val="32"/>
        </w:rPr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DSCN6816" style="width:258pt;height:193.5pt;visibility:visible">
            <v:imagedata r:id="rId6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4" o:spid="_x0000_i1026" type="#_x0000_t75" alt="DSCN6998" style="width:259.5pt;height:193.5pt;visibility:visible">
            <v:imagedata r:id="rId7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Pr="004847B8" w:rsidRDefault="002A483F" w:rsidP="007C6DF4">
      <w:pPr>
        <w:tabs>
          <w:tab w:val="left" w:pos="1700"/>
        </w:tabs>
        <w:spacing w:after="0" w:line="240" w:lineRule="atLeast"/>
        <w:jc w:val="center"/>
        <w:rPr>
          <w:rFonts w:ascii="Monotype Corsiva" w:hAnsi="Monotype Corsiva"/>
          <w:b/>
          <w:sz w:val="32"/>
          <w:szCs w:val="32"/>
        </w:rPr>
      </w:pPr>
      <w:r w:rsidRPr="004847B8">
        <w:rPr>
          <w:rFonts w:ascii="Monotype Corsiva" w:hAnsi="Monotype Corsiva"/>
          <w:b/>
          <w:sz w:val="32"/>
          <w:szCs w:val="32"/>
        </w:rPr>
        <w:t>в Кежемском историко - этнографическом музее имени Ю.С. Кулаковой на музейном мероприятии «Ангарские посиделки»</w:t>
      </w: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5" o:spid="_x0000_i1027" type="#_x0000_t75" alt="DSCN7236" style="width:292.5pt;height:219pt;visibility:visible">
            <v:imagedata r:id="rId8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Pr="004847B8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2"/>
          <w:szCs w:val="32"/>
        </w:rPr>
      </w:pPr>
      <w:r w:rsidRPr="004847B8">
        <w:rPr>
          <w:rFonts w:ascii="Monotype Corsiva" w:hAnsi="Monotype Corsiva"/>
          <w:b/>
          <w:sz w:val="32"/>
          <w:szCs w:val="32"/>
        </w:rPr>
        <w:t>Экскурсия в детской городской библиотеке</w:t>
      </w: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55" o:spid="_x0000_i1028" type="#_x0000_t75" alt="DSCN7958" style="width:256.5pt;height:192pt;visibility:visible">
            <v:imagedata r:id="rId9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56" o:spid="_x0000_i1029" type="#_x0000_t75" alt="DSCN8046" style="width:258.75pt;height:195pt;visibility:visible">
            <v:imagedata r:id="rId10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 w:rsidRPr="004847B8">
        <w:rPr>
          <w:rFonts w:ascii="Monotype Corsiva" w:hAnsi="Monotype Corsiva"/>
          <w:b/>
          <w:sz w:val="36"/>
          <w:szCs w:val="36"/>
        </w:rPr>
        <w:t>Районный фестиваль сказок</w:t>
      </w:r>
    </w:p>
    <w:p w:rsidR="002A483F" w:rsidRPr="004847B8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</w:p>
    <w:p w:rsidR="002A483F" w:rsidRPr="009D1697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2"/>
          <w:szCs w:val="32"/>
        </w:rPr>
      </w:pPr>
      <w:r w:rsidRPr="009D1697">
        <w:rPr>
          <w:rFonts w:ascii="Monotype Corsiva" w:hAnsi="Monotype Corsiva"/>
          <w:b/>
          <w:sz w:val="32"/>
          <w:szCs w:val="32"/>
        </w:rPr>
        <w:t xml:space="preserve">В детском саду «Сказка»       </w:t>
      </w:r>
      <w:r>
        <w:rPr>
          <w:rFonts w:ascii="Monotype Corsiva" w:hAnsi="Monotype Corsiva"/>
          <w:b/>
          <w:sz w:val="32"/>
          <w:szCs w:val="32"/>
        </w:rPr>
        <w:t xml:space="preserve">             </w:t>
      </w:r>
      <w:r w:rsidRPr="009D1697">
        <w:rPr>
          <w:rFonts w:ascii="Monotype Corsiva" w:hAnsi="Monotype Corsiva"/>
          <w:b/>
          <w:sz w:val="32"/>
          <w:szCs w:val="32"/>
        </w:rPr>
        <w:t xml:space="preserve">   В детском саду «Сибирячок»</w:t>
      </w:r>
    </w:p>
    <w:p w:rsidR="002A483F" w:rsidRDefault="002A483F" w:rsidP="00A73A81">
      <w:pPr>
        <w:spacing w:after="0" w:line="240" w:lineRule="atLeast"/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123607">
        <w:rPr>
          <w:rFonts w:ascii="Monotype Corsiva" w:hAnsi="Monotype Corsiva"/>
          <w:b/>
          <w:noProof/>
          <w:sz w:val="32"/>
          <w:szCs w:val="32"/>
        </w:rPr>
        <w:pict>
          <v:shape id="Рисунок 57" o:spid="_x0000_i1030" type="#_x0000_t75" alt="DSCN8295" style="width:260.25pt;height:194.25pt;visibility:visible">
            <v:imagedata r:id="rId11" o:title=""/>
          </v:shape>
        </w:pict>
      </w:r>
      <w:r>
        <w:rPr>
          <w:rFonts w:ascii="Monotype Corsiva" w:hAnsi="Monotype Corsiva"/>
          <w:b/>
          <w:noProof/>
          <w:sz w:val="32"/>
          <w:szCs w:val="32"/>
        </w:rPr>
        <w:t xml:space="preserve"> </w:t>
      </w:r>
      <w:r w:rsidRPr="009F4FEF">
        <w:rPr>
          <w:noProof/>
        </w:rPr>
        <w:pict>
          <v:shape id="Рисунок 58" o:spid="_x0000_i1031" type="#_x0000_t75" alt="DSCN7592" style="width:257.25pt;height:192.75pt;visibility:visible">
            <v:imagedata r:id="rId12" o:title=""/>
          </v:shape>
        </w:pict>
      </w:r>
    </w:p>
    <w:p w:rsidR="002A483F" w:rsidRDefault="002A483F" w:rsidP="007C6DF4">
      <w:pPr>
        <w:spacing w:after="0" w:line="240" w:lineRule="atLeast"/>
      </w:pPr>
    </w:p>
    <w:p w:rsidR="002A483F" w:rsidRPr="004847B8" w:rsidRDefault="002A483F" w:rsidP="00A73A81">
      <w:pPr>
        <w:spacing w:after="0" w:line="240" w:lineRule="atLeast"/>
        <w:jc w:val="center"/>
      </w:pPr>
      <w:r w:rsidRPr="009D1697">
        <w:rPr>
          <w:rFonts w:ascii="Monotype Corsiva" w:hAnsi="Monotype Corsiva"/>
          <w:b/>
          <w:sz w:val="32"/>
          <w:szCs w:val="32"/>
        </w:rPr>
        <w:t>В детском саду «</w:t>
      </w:r>
      <w:r>
        <w:rPr>
          <w:rFonts w:ascii="Monotype Corsiva" w:hAnsi="Monotype Corsiva"/>
          <w:b/>
          <w:sz w:val="32"/>
          <w:szCs w:val="32"/>
        </w:rPr>
        <w:t>Аленький цветочек</w:t>
      </w:r>
      <w:r w:rsidRPr="009D1697">
        <w:rPr>
          <w:rFonts w:ascii="Monotype Corsiva" w:hAnsi="Monotype Corsiva"/>
          <w:b/>
          <w:sz w:val="32"/>
          <w:szCs w:val="32"/>
        </w:rPr>
        <w:t>»</w:t>
      </w:r>
    </w:p>
    <w:p w:rsidR="002A483F" w:rsidRPr="008C1133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59" o:spid="_x0000_i1032" type="#_x0000_t75" alt="DSCN7856" style="width:252pt;height:189pt;visibility:visible">
            <v:imagedata r:id="rId13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60" o:spid="_x0000_i1033" type="#_x0000_t75" alt="DSCN7845" style="width:252pt;height:189pt;visibility:visible">
            <v:imagedata r:id="rId14" o:title=""/>
          </v:shape>
        </w:pict>
      </w:r>
    </w:p>
    <w:p w:rsidR="002A483F" w:rsidRDefault="002A483F" w:rsidP="007C6DF4">
      <w:pPr>
        <w:spacing w:after="0" w:line="240" w:lineRule="atLeast"/>
      </w:pPr>
    </w:p>
    <w:p w:rsidR="002A483F" w:rsidRPr="00E957C8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Т</w:t>
      </w:r>
      <w:r w:rsidRPr="009D1697">
        <w:rPr>
          <w:rFonts w:ascii="Monotype Corsiva" w:hAnsi="Monotype Corsiva"/>
          <w:b/>
          <w:sz w:val="36"/>
          <w:szCs w:val="36"/>
        </w:rPr>
        <w:t>еатрализованные представления для родителей</w:t>
      </w:r>
      <w:r>
        <w:rPr>
          <w:rFonts w:ascii="Monotype Corsiva" w:hAnsi="Monotype Corsiva"/>
          <w:b/>
          <w:sz w:val="36"/>
          <w:szCs w:val="36"/>
        </w:rPr>
        <w:t xml:space="preserve"> и с родителями</w: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61" o:spid="_x0000_i1034" type="#_x0000_t75" alt="SAM_3200" style="width:276pt;height:183pt;visibility:visible">
            <v:imagedata r:id="rId15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62" o:spid="_x0000_i1035" type="#_x0000_t75" alt="P1050976" style="width:246.75pt;height:184.5pt;visibility:visible">
            <v:imagedata r:id="rId16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 w:rsidRPr="009F4FEF">
        <w:rPr>
          <w:noProof/>
        </w:rPr>
        <w:pict>
          <v:shape id="Рисунок 63" o:spid="_x0000_i1036" type="#_x0000_t75" alt="DSCN4403" style="width:313.5pt;height:235.5pt;visibility:visible">
            <v:imagedata r:id="rId17" o:title=""/>
          </v:shape>
        </w:pict>
      </w:r>
    </w:p>
    <w:p w:rsidR="002A483F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</w:p>
    <w:p w:rsidR="002A483F" w:rsidRPr="009D1697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 w:rsidRPr="009D1697">
        <w:rPr>
          <w:rFonts w:ascii="Monotype Corsiva" w:hAnsi="Monotype Corsiva"/>
          <w:b/>
          <w:sz w:val="36"/>
          <w:szCs w:val="36"/>
        </w:rPr>
        <w:t>Праздники и развлечения с родителями</w: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64" o:spid="_x0000_i1037" type="#_x0000_t75" alt="DSCN6677" style="width:258pt;height:192.75pt;visibility:visible">
            <v:imagedata r:id="rId18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65" o:spid="_x0000_i1038" type="#_x0000_t75" alt="DSCN6690" style="width:255pt;height:189.75pt;visibility:visible">
            <v:imagedata r:id="rId19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66" o:spid="_x0000_i1039" type="#_x0000_t75" alt="DSCN4427" style="width:257.25pt;height:195pt;visibility:visible">
            <v:imagedata r:id="rId20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67" o:spid="_x0000_i1040" type="#_x0000_t75" alt="DSCN4256" style="width:257.25pt;height:193.5pt;visibility:visible">
            <v:imagedata r:id="rId21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7C6DF4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 w:rsidRPr="009D1697">
        <w:rPr>
          <w:rFonts w:ascii="Monotype Corsiva" w:hAnsi="Monotype Corsiva"/>
          <w:b/>
          <w:sz w:val="36"/>
          <w:szCs w:val="36"/>
        </w:rPr>
        <w:t>Праздники и развлечения с родителями</w: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68" o:spid="_x0000_i1041" type="#_x0000_t75" alt="DSCN7024" style="width:255pt;height:189.75pt;visibility:visible">
            <v:imagedata r:id="rId22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69" o:spid="_x0000_i1042" type="#_x0000_t75" alt="DSCN7058" style="width:249pt;height:185.25pt;visibility:visible">
            <v:imagedata r:id="rId23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70" o:spid="_x0000_i1043" type="#_x0000_t75" alt="DSCN7043" style="width:289.5pt;height:216.75pt;visibility:visible">
            <v:imagedata r:id="rId24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7C6DF4">
      <w:pPr>
        <w:spacing w:after="0" w:line="240" w:lineRule="atLeast"/>
        <w:rPr>
          <w:rFonts w:ascii="Monotype Corsiva" w:hAnsi="Monotype Corsiva"/>
          <w:b/>
          <w:sz w:val="36"/>
          <w:szCs w:val="36"/>
        </w:rPr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71" o:spid="_x0000_i1044" type="#_x0000_t75" alt="DSCN5805" style="width:258pt;height:192.75pt;visibility:visible">
            <v:imagedata r:id="rId25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72" o:spid="_x0000_i1045" type="#_x0000_t75" alt="DSCN4983" style="width:252.75pt;height:189pt;visibility:visible">
            <v:imagedata r:id="rId26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 w:rsidRPr="009D1697">
        <w:rPr>
          <w:rFonts w:ascii="Monotype Corsiva" w:hAnsi="Monotype Corsiva"/>
          <w:b/>
          <w:sz w:val="36"/>
          <w:szCs w:val="36"/>
        </w:rPr>
        <w:t>Праздники и развлечения с родителями</w: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73" o:spid="_x0000_i1046" type="#_x0000_t75" alt="DSCN4864" style="width:250.5pt;height:186.75pt;visibility:visible">
            <v:imagedata r:id="rId27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74" o:spid="_x0000_i1047" type="#_x0000_t75" alt="DSCN4802" style="width:252pt;height:187.5pt;visibility:visible">
            <v:imagedata r:id="rId28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75" o:spid="_x0000_i1048" type="#_x0000_t75" alt="DSCN7163" style="width:255pt;height:192pt;visibility:visible">
            <v:imagedata r:id="rId29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76" o:spid="_x0000_i1049" type="#_x0000_t75" alt="DSCN7082" style="width:256.5pt;height:192pt;visibility:visible">
            <v:imagedata r:id="rId30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  <w:rPr>
          <w:b/>
          <w:i/>
          <w:sz w:val="28"/>
          <w:szCs w:val="28"/>
        </w:rPr>
      </w:pPr>
    </w:p>
    <w:p w:rsidR="002A483F" w:rsidRDefault="002A483F" w:rsidP="007C6DF4">
      <w:pPr>
        <w:spacing w:after="0" w:line="240" w:lineRule="atLeast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6" o:spid="_x0000_i1050" type="#_x0000_t75" alt="P1040724" style="width:264pt;height:198pt;visibility:visible">
            <v:imagedata r:id="rId31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7" o:spid="_x0000_i1051" type="#_x0000_t75" alt="P1040729" style="width:267pt;height:196.5pt;visibility:visible">
            <v:imagedata r:id="rId32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D1697">
        <w:rPr>
          <w:rFonts w:ascii="Monotype Corsiva" w:hAnsi="Monotype Corsiva"/>
          <w:b/>
          <w:sz w:val="36"/>
          <w:szCs w:val="36"/>
        </w:rPr>
        <w:t>Праздники и развлечения с родителями</w:t>
      </w:r>
    </w:p>
    <w:p w:rsidR="002A483F" w:rsidRPr="007C6DF4" w:rsidRDefault="002A483F" w:rsidP="00A73A81">
      <w:pPr>
        <w:spacing w:after="0" w:line="240" w:lineRule="atLeast"/>
        <w:jc w:val="center"/>
        <w:rPr>
          <w:sz w:val="16"/>
          <w:szCs w:val="16"/>
        </w:rPr>
      </w:pPr>
    </w:p>
    <w:p w:rsidR="002A483F" w:rsidRDefault="002A483F" w:rsidP="00A73A81">
      <w:pPr>
        <w:spacing w:after="0" w:line="240" w:lineRule="atLeast"/>
        <w:jc w:val="center"/>
        <w:rPr>
          <w:noProof/>
        </w:rPr>
      </w:pPr>
      <w:r w:rsidRPr="009F4FEF">
        <w:rPr>
          <w:noProof/>
        </w:rPr>
        <w:pict>
          <v:shape id="Рисунок 19" o:spid="_x0000_i1052" type="#_x0000_t75" style="width:292.5pt;height:143.25pt;visibility:visible">
            <v:imagedata r:id="rId33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14" o:spid="_x0000_i1053" type="#_x0000_t75" alt="P1040306" style="width:201pt;height:151.5pt;visibility:visible">
            <v:imagedata r:id="rId34" o:title=""/>
          </v:shape>
        </w:pict>
      </w:r>
    </w:p>
    <w:p w:rsidR="002A483F" w:rsidRDefault="002A483F" w:rsidP="007C6DF4">
      <w:pPr>
        <w:spacing w:after="0" w:line="240" w:lineRule="atLeast"/>
        <w:rPr>
          <w:b/>
          <w:i/>
          <w:sz w:val="28"/>
          <w:szCs w:val="28"/>
        </w:rPr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34" o:spid="_x0000_i1054" type="#_x0000_t75" style="width:225pt;height:164.25pt;visibility:visible">
            <v:imagedata r:id="rId35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11" o:spid="_x0000_i1055" type="#_x0000_t75" alt="PC230164" style="width:222pt;height:166.5pt;visibility:visible">
            <v:imagedata r:id="rId36" o:title=""/>
          </v:shape>
        </w:pict>
      </w:r>
    </w:p>
    <w:p w:rsidR="002A483F" w:rsidRDefault="002A483F" w:rsidP="007C6DF4">
      <w:pPr>
        <w:spacing w:after="0" w:line="240" w:lineRule="atLeast"/>
      </w:pPr>
    </w:p>
    <w:p w:rsidR="002A483F" w:rsidRDefault="002A483F" w:rsidP="007C6DF4">
      <w:pPr>
        <w:spacing w:after="0" w:line="240" w:lineRule="atLeast"/>
        <w:jc w:val="center"/>
        <w:rPr>
          <w:noProof/>
        </w:rPr>
      </w:pPr>
      <w:r w:rsidRPr="009F4FEF">
        <w:rPr>
          <w:noProof/>
        </w:rPr>
        <w:pict>
          <v:shape id="Рисунок 82" o:spid="_x0000_i1056" type="#_x0000_t75" style="width:270.75pt;height:145.5pt;visibility:visible">
            <v:imagedata r:id="rId37" o:title=""/>
          </v:shape>
        </w:pict>
      </w:r>
      <w:r>
        <w:rPr>
          <w:noProof/>
        </w:rPr>
        <w:t xml:space="preserve">  </w:t>
      </w:r>
      <w:r w:rsidRPr="009F4FEF">
        <w:rPr>
          <w:noProof/>
        </w:rPr>
        <w:pict>
          <v:shape id="Рисунок 15" o:spid="_x0000_i1057" type="#_x0000_t75" alt="P1040303" style="width:195.75pt;height:148.5pt;visibility:visible">
            <v:imagedata r:id="rId38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7C6DF4">
      <w:pPr>
        <w:spacing w:after="0" w:line="240" w:lineRule="atLeast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16" o:spid="_x0000_i1058" type="#_x0000_t75" alt="P1040293" style="width:229.5pt;height:172.5pt;visibility:visible">
            <v:imagedata r:id="rId39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17" o:spid="_x0000_i1059" type="#_x0000_t75" alt="P1040295" style="width:227.25pt;height:169.5pt;visibility:visible">
            <v:imagedata r:id="rId40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>
        <w:rPr>
          <w:rFonts w:ascii="Monotype Corsiva" w:hAnsi="Monotype Corsiva"/>
          <w:b/>
          <w:sz w:val="36"/>
          <w:szCs w:val="36"/>
        </w:rPr>
        <w:t>Походы с родителями на лыжную базу</w:t>
      </w:r>
    </w:p>
    <w:p w:rsidR="002A483F" w:rsidRDefault="002A483F" w:rsidP="007C6DF4">
      <w:pPr>
        <w:spacing w:after="0" w:line="240" w:lineRule="atLeast"/>
        <w:rPr>
          <w:b/>
          <w:i/>
          <w:sz w:val="28"/>
          <w:szCs w:val="28"/>
        </w:rPr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18" o:spid="_x0000_i1060" type="#_x0000_t75" alt="DSCN1583" style="width:250.5pt;height:187.5pt;visibility:visible">
            <v:imagedata r:id="rId41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_x0000_i1061" type="#_x0000_t75" alt="SAM_9041" style="width:253.5pt;height:189.75pt;visibility:visible">
            <v:imagedata r:id="rId42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  <w:rPr>
          <w:b/>
          <w:i/>
          <w:sz w:val="28"/>
          <w:szCs w:val="28"/>
        </w:rPr>
      </w:pPr>
      <w:r>
        <w:rPr>
          <w:rFonts w:ascii="Monotype Corsiva" w:hAnsi="Monotype Corsiva"/>
          <w:b/>
          <w:sz w:val="36"/>
          <w:szCs w:val="36"/>
        </w:rPr>
        <w:t>Родительские собрания</w:t>
      </w:r>
    </w:p>
    <w:p w:rsidR="002A483F" w:rsidRPr="00D86AA9" w:rsidRDefault="002A483F" w:rsidP="00A73A81">
      <w:pPr>
        <w:spacing w:after="0" w:line="240" w:lineRule="atLeast"/>
        <w:jc w:val="center"/>
      </w:pPr>
    </w:p>
    <w:p w:rsidR="002A483F" w:rsidRPr="00AA78D1" w:rsidRDefault="002A483F" w:rsidP="00A73A81">
      <w:pPr>
        <w:spacing w:after="0" w:line="240" w:lineRule="atLeast"/>
        <w:jc w:val="center"/>
        <w:rPr>
          <w:noProof/>
        </w:rPr>
      </w:pPr>
      <w:r w:rsidRPr="009F4FEF">
        <w:rPr>
          <w:noProof/>
        </w:rPr>
        <w:pict>
          <v:shape id="Рисунок 22" o:spid="_x0000_i1062" type="#_x0000_t75" alt="DSCN3790" style="width:252pt;height:189pt;visibility:visible">
            <v:imagedata r:id="rId43" o:title=""/>
          </v:shape>
        </w:pict>
      </w:r>
      <w:r>
        <w:rPr>
          <w:noProof/>
        </w:rPr>
        <w:t xml:space="preserve"> </w:t>
      </w:r>
      <w:r w:rsidRPr="00AA78D1">
        <w:rPr>
          <w:noProof/>
        </w:rPr>
        <w:pict>
          <v:shape id="_x0000_i1063" type="#_x0000_t75" style="width:254.25pt;height:182.25pt">
            <v:imagedata r:id="rId44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Совместная образовательная деятельность</w: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27" o:spid="_x0000_i1064" type="#_x0000_t75" alt="DSCN4374" style="width:255pt;height:189.75pt;visibility:visible">
            <v:imagedata r:id="rId45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28" o:spid="_x0000_i1065" type="#_x0000_t75" alt="DSCN5519" style="width:256.5pt;height:192pt;visibility:visible">
            <v:imagedata r:id="rId46" o:title=""/>
          </v:shape>
        </w:pict>
      </w:r>
    </w:p>
    <w:p w:rsidR="002A483F" w:rsidRPr="00D86AA9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7C6DF4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Детско – родительское творчество</w:t>
      </w:r>
    </w:p>
    <w:p w:rsidR="002A483F" w:rsidRDefault="002A483F" w:rsidP="007C6DF4">
      <w:pPr>
        <w:spacing w:after="0" w:line="240" w:lineRule="atLeast"/>
        <w:jc w:val="center"/>
        <w:rPr>
          <w:rFonts w:ascii="Monotype Corsiva" w:hAnsi="Monotype Corsiva"/>
          <w:b/>
          <w:sz w:val="32"/>
          <w:szCs w:val="32"/>
        </w:rPr>
      </w:pPr>
    </w:p>
    <w:p w:rsidR="002A483F" w:rsidRPr="00FF6195" w:rsidRDefault="002A483F" w:rsidP="00FF6195">
      <w:pPr>
        <w:spacing w:after="0" w:line="240" w:lineRule="atLeast"/>
        <w:jc w:val="center"/>
        <w:rPr>
          <w:b/>
          <w:i/>
          <w:sz w:val="32"/>
          <w:szCs w:val="32"/>
        </w:rPr>
      </w:pPr>
      <w:r w:rsidRPr="007C6DF4">
        <w:rPr>
          <w:rFonts w:ascii="Monotype Corsiva" w:hAnsi="Monotype Corsiva"/>
          <w:b/>
          <w:sz w:val="32"/>
          <w:szCs w:val="32"/>
        </w:rPr>
        <w:t>Поделки на выставку «То, что осень подарила»</w:t>
      </w:r>
    </w:p>
    <w:p w:rsidR="002A483F" w:rsidRDefault="002A483F" w:rsidP="007C6DF4">
      <w:pPr>
        <w:spacing w:after="0" w:line="240" w:lineRule="atLeast"/>
        <w:jc w:val="center"/>
      </w:pPr>
      <w:r w:rsidRPr="009F4FEF">
        <w:rPr>
          <w:noProof/>
        </w:rPr>
        <w:pict>
          <v:shape id="Рисунок 21" o:spid="_x0000_i1066" type="#_x0000_t75" alt="P1030865" style="width:203.25pt;height:151.5pt;visibility:visible">
            <v:imagedata r:id="rId47" o:title=""/>
          </v:shape>
        </w:pict>
      </w:r>
      <w:r>
        <w:t xml:space="preserve">  </w:t>
      </w:r>
      <w:r w:rsidRPr="009F4FEF">
        <w:rPr>
          <w:noProof/>
        </w:rPr>
        <w:pict>
          <v:shape id="Рисунок 29" o:spid="_x0000_i1067" type="#_x0000_t75" alt="P1030869" style="width:203.25pt;height:152.25pt;visibility:visible">
            <v:imagedata r:id="rId48" o:title=""/>
          </v:shape>
        </w:pict>
      </w:r>
    </w:p>
    <w:p w:rsidR="002A483F" w:rsidRDefault="002A483F" w:rsidP="00FF6195">
      <w:pPr>
        <w:spacing w:after="0" w:line="240" w:lineRule="atLeast"/>
      </w:pPr>
    </w:p>
    <w:p w:rsidR="002A483F" w:rsidRDefault="002A483F" w:rsidP="00FF6195">
      <w:pPr>
        <w:spacing w:after="0" w:line="240" w:lineRule="atLeast"/>
        <w:jc w:val="center"/>
      </w:pPr>
      <w:r w:rsidRPr="009F4FEF">
        <w:rPr>
          <w:noProof/>
        </w:rPr>
        <w:pict>
          <v:shape id="Рисунок 78" o:spid="_x0000_i1068" type="#_x0000_t75" alt="P1030874" style="width:211.5pt;height:157.5pt;visibility:visible">
            <v:imagedata r:id="rId49" o:title=""/>
          </v:shape>
        </w:pict>
      </w:r>
      <w:r>
        <w:t xml:space="preserve">  </w:t>
      </w:r>
      <w:r w:rsidRPr="009F4FEF">
        <w:rPr>
          <w:noProof/>
        </w:rPr>
        <w:pict>
          <v:shape id="Рисунок 79" o:spid="_x0000_i1069" type="#_x0000_t75" alt="P1030867" style="width:208.5pt;height:156.75pt;visibility:visible">
            <v:imagedata r:id="rId50" o:title=""/>
          </v:shape>
        </w:pict>
      </w:r>
    </w:p>
    <w:p w:rsidR="002A483F" w:rsidRDefault="002A483F" w:rsidP="00FF6195">
      <w:pPr>
        <w:spacing w:after="0" w:line="240" w:lineRule="atLeast"/>
      </w:pPr>
    </w:p>
    <w:p w:rsidR="002A483F" w:rsidRDefault="002A483F" w:rsidP="00FF6195">
      <w:pPr>
        <w:spacing w:after="0" w:line="240" w:lineRule="atLeast"/>
        <w:jc w:val="center"/>
      </w:pPr>
      <w:r w:rsidRPr="009F4FEF">
        <w:rPr>
          <w:noProof/>
        </w:rPr>
        <w:pict>
          <v:shape id="Рисунок 32" o:spid="_x0000_i1070" type="#_x0000_t75" alt="P1030866" style="width:213pt;height:159.75pt;visibility:visible">
            <v:imagedata r:id="rId51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81" o:spid="_x0000_i1071" type="#_x0000_t75" alt="P1030868" style="width:216.75pt;height:162pt;visibility:visible">
            <v:imagedata r:id="rId52" o:title=""/>
          </v:shape>
        </w:pict>
      </w:r>
    </w:p>
    <w:p w:rsidR="002A483F" w:rsidRDefault="002A483F" w:rsidP="00FF6195">
      <w:pPr>
        <w:spacing w:after="0" w:line="240" w:lineRule="atLeast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35" o:spid="_x0000_i1072" type="#_x0000_t75" alt="DSC06433" style="width:219pt;height:164.25pt;visibility:visible">
            <v:imagedata r:id="rId53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36" o:spid="_x0000_i1073" type="#_x0000_t75" alt="DSC06429" style="width:219pt;height:163.5pt;visibility:visible">
            <v:imagedata r:id="rId54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37" o:spid="_x0000_i1074" type="#_x0000_t75" alt="DSC06441" style="width:229.5pt;height:176.25pt;visibility:visible">
            <v:imagedata r:id="rId55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38" o:spid="_x0000_i1075" type="#_x0000_t75" alt="DSC_2103" style="width:254.25pt;height:173.25pt;visibility:visible">
            <v:imagedata r:id="rId56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39" o:spid="_x0000_i1076" type="#_x0000_t75" alt="DSC_2107" style="width:237pt;height:158.25pt;visibility:visible">
            <v:imagedata r:id="rId57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40" o:spid="_x0000_i1077" type="#_x0000_t75" alt="DSC06442" style="width:209.25pt;height:157.5pt;visibility:visible">
            <v:imagedata r:id="rId58" o:title=""/>
          </v:shape>
        </w:pict>
      </w:r>
    </w:p>
    <w:p w:rsidR="002A483F" w:rsidRDefault="002A483F" w:rsidP="00FF6195">
      <w:pPr>
        <w:spacing w:after="0" w:line="240" w:lineRule="atLeast"/>
      </w:pPr>
      <w:bookmarkStart w:id="0" w:name="_GoBack"/>
      <w:bookmarkEnd w:id="0"/>
    </w:p>
    <w:p w:rsidR="002A483F" w:rsidRDefault="002A483F" w:rsidP="00FF6195">
      <w:pPr>
        <w:spacing w:after="0" w:line="240" w:lineRule="atLeast"/>
        <w:jc w:val="center"/>
      </w:pPr>
      <w:r w:rsidRPr="009F4FEF">
        <w:rPr>
          <w:noProof/>
        </w:rPr>
        <w:pict>
          <v:shape id="Рисунок 43" o:spid="_x0000_i1078" type="#_x0000_t75" alt="DSC_2105" style="width:237pt;height:156pt;visibility:visible">
            <v:imagedata r:id="rId59" o:title=""/>
          </v:shape>
        </w:pict>
      </w:r>
      <w:r>
        <w:rPr>
          <w:noProof/>
        </w:rPr>
        <w:t xml:space="preserve">  </w:t>
      </w:r>
      <w:r w:rsidRPr="009F4FEF">
        <w:rPr>
          <w:noProof/>
        </w:rPr>
        <w:pict>
          <v:shape id="Рисунок 46" o:spid="_x0000_i1079" type="#_x0000_t75" alt="DSC_2104" style="width:240pt;height:159pt;visibility:visible">
            <v:imagedata r:id="rId60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FF6195">
      <w:pPr>
        <w:spacing w:after="0" w:line="240" w:lineRule="atLeast"/>
        <w:jc w:val="center"/>
      </w:pPr>
      <w:r w:rsidRPr="009F4FEF">
        <w:rPr>
          <w:noProof/>
        </w:rPr>
        <w:pict>
          <v:shape id="Рисунок 47" o:spid="_x0000_i1080" type="#_x0000_t75" alt="DSC_2114" style="width:237pt;height:157.5pt;visibility:visible">
            <v:imagedata r:id="rId61" o:title=""/>
          </v:shape>
        </w:pict>
      </w:r>
      <w:r>
        <w:t xml:space="preserve"> </w:t>
      </w:r>
      <w:r w:rsidRPr="009F4FEF">
        <w:rPr>
          <w:noProof/>
        </w:rPr>
        <w:pict>
          <v:shape id="Рисунок 49" o:spid="_x0000_i1081" type="#_x0000_t75" alt="DSC06457" style="width:216.75pt;height:159.75pt;visibility:visible">
            <v:imagedata r:id="rId62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Pr="005208C4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FF6195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Детско – родительское творчество</w:t>
      </w:r>
    </w:p>
    <w:p w:rsidR="002A483F" w:rsidRDefault="002A483F" w:rsidP="00FF6195">
      <w:pPr>
        <w:spacing w:after="0" w:line="240" w:lineRule="atLeast"/>
        <w:jc w:val="center"/>
        <w:rPr>
          <w:rFonts w:ascii="Monotype Corsiva" w:hAnsi="Monotype Corsiva"/>
          <w:b/>
          <w:sz w:val="32"/>
          <w:szCs w:val="32"/>
        </w:rPr>
      </w:pPr>
    </w:p>
    <w:p w:rsidR="002A483F" w:rsidRPr="00FF6195" w:rsidRDefault="002A483F" w:rsidP="00FF6195">
      <w:pPr>
        <w:spacing w:after="0" w:line="240" w:lineRule="atLeast"/>
        <w:jc w:val="center"/>
        <w:rPr>
          <w:b/>
          <w:i/>
          <w:sz w:val="32"/>
          <w:szCs w:val="32"/>
        </w:rPr>
      </w:pPr>
      <w:r w:rsidRPr="007C6DF4">
        <w:rPr>
          <w:rFonts w:ascii="Monotype Corsiva" w:hAnsi="Monotype Corsiva"/>
          <w:b/>
          <w:sz w:val="32"/>
          <w:szCs w:val="32"/>
        </w:rPr>
        <w:t>Поделки на выставку «</w:t>
      </w:r>
      <w:r>
        <w:rPr>
          <w:rFonts w:ascii="Monotype Corsiva" w:hAnsi="Monotype Corsiva"/>
          <w:b/>
          <w:sz w:val="32"/>
          <w:szCs w:val="32"/>
        </w:rPr>
        <w:t>Пасхальное яичко</w:t>
      </w:r>
      <w:r w:rsidRPr="007C6DF4">
        <w:rPr>
          <w:rFonts w:ascii="Monotype Corsiva" w:hAnsi="Monotype Corsiva"/>
          <w:b/>
          <w:sz w:val="32"/>
          <w:szCs w:val="32"/>
        </w:rPr>
        <w:t>»</w:t>
      </w:r>
    </w:p>
    <w:p w:rsidR="002A483F" w:rsidRDefault="002A483F" w:rsidP="00FF6195">
      <w:pPr>
        <w:spacing w:after="0" w:line="240" w:lineRule="atLeast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51" o:spid="_x0000_i1082" type="#_x0000_t75" alt="P1050025" style="width:248.25pt;height:212.25pt;visibility:visible">
            <v:imagedata r:id="rId63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52" o:spid="_x0000_i1083" type="#_x0000_t75" alt="P1050028" style="width:253.5pt;height:215.25pt;visibility:visible">
            <v:imagedata r:id="rId64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FF6195">
      <w:pPr>
        <w:spacing w:after="0" w:line="240" w:lineRule="atLeast"/>
        <w:rPr>
          <w:b/>
          <w:i/>
          <w:sz w:val="28"/>
          <w:szCs w:val="28"/>
        </w:rPr>
      </w:pPr>
    </w:p>
    <w:p w:rsidR="002A483F" w:rsidRPr="00FF6195" w:rsidRDefault="002A483F" w:rsidP="00FF6195">
      <w:pPr>
        <w:spacing w:after="0" w:line="240" w:lineRule="atLeast"/>
        <w:jc w:val="center"/>
        <w:rPr>
          <w:b/>
          <w:i/>
          <w:sz w:val="32"/>
          <w:szCs w:val="32"/>
        </w:rPr>
      </w:pPr>
      <w:r w:rsidRPr="007C6DF4">
        <w:rPr>
          <w:rFonts w:ascii="Monotype Corsiva" w:hAnsi="Monotype Corsiva"/>
          <w:b/>
          <w:sz w:val="32"/>
          <w:szCs w:val="32"/>
        </w:rPr>
        <w:t xml:space="preserve"> «</w:t>
      </w:r>
      <w:r>
        <w:rPr>
          <w:rFonts w:ascii="Monotype Corsiva" w:hAnsi="Monotype Corsiva"/>
          <w:b/>
          <w:sz w:val="32"/>
          <w:szCs w:val="32"/>
        </w:rPr>
        <w:t>Мастерская Деда Мороза</w:t>
      </w:r>
      <w:r w:rsidRPr="007C6DF4">
        <w:rPr>
          <w:rFonts w:ascii="Monotype Corsiva" w:hAnsi="Monotype Corsiva"/>
          <w:b/>
          <w:sz w:val="32"/>
          <w:szCs w:val="32"/>
        </w:rPr>
        <w:t>»</w:t>
      </w:r>
    </w:p>
    <w:p w:rsidR="002A483F" w:rsidRDefault="002A483F" w:rsidP="00A73A81">
      <w:pPr>
        <w:spacing w:after="0" w:line="240" w:lineRule="atLeast"/>
        <w:jc w:val="center"/>
      </w:pPr>
    </w:p>
    <w:p w:rsidR="002A483F" w:rsidRPr="00E84DE0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53" o:spid="_x0000_i1084" type="#_x0000_t75" alt="006" style="width:263.25pt;height:326.25pt;visibility:visible">
            <v:imagedata r:id="rId65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54" o:spid="_x0000_i1085" type="#_x0000_t75" alt="SAM_0358" style="width:252.75pt;height:330.75pt;visibility:visible">
            <v:imagedata r:id="rId66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FF6195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Детско – родительское творчество</w:t>
      </w:r>
    </w:p>
    <w:p w:rsidR="002A483F" w:rsidRDefault="002A483F" w:rsidP="00FF6195">
      <w:pPr>
        <w:spacing w:after="0" w:line="240" w:lineRule="atLeast"/>
        <w:jc w:val="center"/>
        <w:rPr>
          <w:rFonts w:ascii="Monotype Corsiva" w:hAnsi="Monotype Corsiva"/>
          <w:b/>
          <w:sz w:val="32"/>
          <w:szCs w:val="32"/>
        </w:rPr>
      </w:pPr>
    </w:p>
    <w:p w:rsidR="002A483F" w:rsidRPr="00FF6195" w:rsidRDefault="002A483F" w:rsidP="00FF6195">
      <w:pPr>
        <w:spacing w:after="0" w:line="240" w:lineRule="atLeast"/>
        <w:jc w:val="center"/>
        <w:rPr>
          <w:b/>
          <w:i/>
          <w:sz w:val="32"/>
          <w:szCs w:val="32"/>
        </w:rPr>
      </w:pPr>
      <w:r w:rsidRPr="007C6DF4">
        <w:rPr>
          <w:rFonts w:ascii="Monotype Corsiva" w:hAnsi="Monotype Corsiva"/>
          <w:b/>
          <w:sz w:val="32"/>
          <w:szCs w:val="32"/>
        </w:rPr>
        <w:t xml:space="preserve"> «</w:t>
      </w:r>
      <w:r>
        <w:rPr>
          <w:rFonts w:ascii="Monotype Corsiva" w:hAnsi="Monotype Corsiva"/>
          <w:b/>
          <w:sz w:val="32"/>
          <w:szCs w:val="32"/>
        </w:rPr>
        <w:t>Весенняя флотилия</w:t>
      </w:r>
      <w:r w:rsidRPr="007C6DF4">
        <w:rPr>
          <w:rFonts w:ascii="Monotype Corsiva" w:hAnsi="Monotype Corsiva"/>
          <w:b/>
          <w:sz w:val="32"/>
          <w:szCs w:val="32"/>
        </w:rPr>
        <w:t>»</w:t>
      </w:r>
    </w:p>
    <w:p w:rsidR="002A483F" w:rsidRPr="00FF6195" w:rsidRDefault="002A483F" w:rsidP="00FF6195">
      <w:pPr>
        <w:spacing w:after="0" w:line="240" w:lineRule="atLeast"/>
        <w:jc w:val="center"/>
        <w:rPr>
          <w:b/>
          <w:i/>
          <w:sz w:val="16"/>
          <w:szCs w:val="16"/>
        </w:rPr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271" o:spid="_x0000_i1086" type="#_x0000_t75" style="width:197.25pt;height:261.75pt;visibility:visible">
            <v:imagedata r:id="rId67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87" o:spid="_x0000_i1087" type="#_x0000_t75" alt="мини музей" style="width:197.25pt;height:262.5pt;visibility:visible">
            <v:imagedata r:id="rId68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FF6195">
      <w:pPr>
        <w:spacing w:after="0" w:line="240" w:lineRule="atLeast"/>
        <w:rPr>
          <w:b/>
          <w:i/>
          <w:sz w:val="28"/>
          <w:szCs w:val="28"/>
        </w:rPr>
      </w:pPr>
    </w:p>
    <w:p w:rsidR="002A483F" w:rsidRPr="00FF6195" w:rsidRDefault="002A483F" w:rsidP="00FF6195">
      <w:pPr>
        <w:spacing w:after="0" w:line="240" w:lineRule="atLeast"/>
        <w:jc w:val="center"/>
        <w:rPr>
          <w:rFonts w:ascii="Monotype Corsiva" w:hAnsi="Monotype Corsiva"/>
          <w:sz w:val="32"/>
          <w:szCs w:val="32"/>
        </w:rPr>
      </w:pPr>
      <w:r w:rsidRPr="00FF6195">
        <w:rPr>
          <w:rFonts w:ascii="Monotype Corsiva" w:hAnsi="Monotype Corsiva"/>
          <w:b/>
          <w:i/>
          <w:sz w:val="32"/>
          <w:szCs w:val="32"/>
        </w:rPr>
        <w:t>Краевая акция «Каждой пичужке – кормушка»</w: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90" o:spid="_x0000_i1088" type="#_x0000_t75" alt="P1040047" style="width:219pt;height:162.75pt;visibility:visible">
            <v:imagedata r:id="rId69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91" o:spid="_x0000_i1089" type="#_x0000_t75" alt="P1040044" style="width:214.5pt;height:161.25pt;visibility:visible">
            <v:imagedata r:id="rId70" o:title=""/>
          </v:shape>
        </w:pict>
      </w:r>
    </w:p>
    <w:p w:rsidR="002A483F" w:rsidRPr="00537122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92" o:spid="_x0000_i1090" type="#_x0000_t75" alt="P1040176" style="width:219pt;height:162pt;visibility:visible">
            <v:imagedata r:id="rId71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93" o:spid="_x0000_i1091" type="#_x0000_t75" alt="P1040179" style="width:216.75pt;height:163.5pt;visibility:visible">
            <v:imagedata r:id="rId72" o:title=""/>
          </v:shape>
        </w:pict>
      </w:r>
    </w:p>
    <w:p w:rsidR="002A483F" w:rsidRDefault="002A483F" w:rsidP="00A73A81">
      <w:pPr>
        <w:spacing w:after="0" w:line="240" w:lineRule="atLeast"/>
        <w:jc w:val="center"/>
      </w:pPr>
    </w:p>
    <w:p w:rsidR="002A483F" w:rsidRPr="00D522E7" w:rsidRDefault="002A483F" w:rsidP="006B03ED">
      <w:pPr>
        <w:spacing w:after="0" w:line="240" w:lineRule="atLeast"/>
      </w:pPr>
    </w:p>
    <w:p w:rsidR="002A483F" w:rsidRDefault="002A483F" w:rsidP="00A73A81">
      <w:pPr>
        <w:spacing w:after="0" w:line="240" w:lineRule="atLeast"/>
        <w:jc w:val="center"/>
      </w:pPr>
    </w:p>
    <w:p w:rsidR="002A483F" w:rsidRPr="00691A99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 w:rsidRPr="00691A99">
        <w:rPr>
          <w:rFonts w:ascii="Monotype Corsiva" w:hAnsi="Monotype Corsiva"/>
          <w:b/>
          <w:sz w:val="36"/>
          <w:szCs w:val="36"/>
        </w:rPr>
        <w:t xml:space="preserve">Выставки </w:t>
      </w:r>
      <w:r>
        <w:rPr>
          <w:rFonts w:ascii="Monotype Corsiva" w:hAnsi="Monotype Corsiva"/>
          <w:b/>
          <w:sz w:val="36"/>
          <w:szCs w:val="36"/>
        </w:rPr>
        <w:t>к</w:t>
      </w:r>
      <w:r w:rsidRPr="00691A99">
        <w:rPr>
          <w:rFonts w:ascii="Monotype Corsiva" w:hAnsi="Monotype Corsiva"/>
          <w:b/>
          <w:sz w:val="36"/>
          <w:szCs w:val="36"/>
        </w:rPr>
        <w:t xml:space="preserve"> праздникам</w:t>
      </w:r>
    </w:p>
    <w:p w:rsidR="002A483F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</w:pPr>
      <w:r w:rsidRPr="009F4FEF">
        <w:rPr>
          <w:noProof/>
        </w:rPr>
        <w:pict>
          <v:shape id="Рисунок 96" o:spid="_x0000_i1092" type="#_x0000_t75" alt="2выставка к 23" style="width:264pt;height:195.75pt;visibility:visible">
            <v:imagedata r:id="rId73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97" o:spid="_x0000_i1093" type="#_x0000_t75" alt="DSC06192" style="width:264pt;height:195.75pt;visibility:visible">
            <v:imagedata r:id="rId74" o:title=""/>
          </v:shape>
        </w:pict>
      </w:r>
    </w:p>
    <w:p w:rsidR="002A483F" w:rsidRPr="00504F06" w:rsidRDefault="002A483F" w:rsidP="00A73A81">
      <w:pPr>
        <w:spacing w:after="0" w:line="240" w:lineRule="atLeast"/>
        <w:jc w:val="center"/>
      </w:pPr>
    </w:p>
    <w:p w:rsidR="002A483F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Выставки детских работ</w:t>
      </w:r>
    </w:p>
    <w:p w:rsidR="002A483F" w:rsidRPr="0098374C" w:rsidRDefault="002A483F" w:rsidP="00A73A81">
      <w:pPr>
        <w:spacing w:after="0" w:line="240" w:lineRule="atLeast"/>
        <w:jc w:val="center"/>
        <w:rPr>
          <w:rFonts w:ascii="Monotype Corsiva" w:hAnsi="Monotype Corsiva"/>
          <w:b/>
          <w:sz w:val="36"/>
          <w:szCs w:val="36"/>
        </w:rPr>
      </w:pPr>
    </w:p>
    <w:p w:rsidR="002A483F" w:rsidRDefault="002A483F" w:rsidP="00A73A81">
      <w:pPr>
        <w:spacing w:after="0" w:line="240" w:lineRule="atLeast"/>
        <w:jc w:val="center"/>
        <w:rPr>
          <w:noProof/>
        </w:rPr>
      </w:pPr>
      <w:r w:rsidRPr="009F4FEF">
        <w:rPr>
          <w:noProof/>
        </w:rPr>
        <w:pict>
          <v:shape id="Рисунок 98" o:spid="_x0000_i1094" type="#_x0000_t75" alt="DSC06478" style="width:247.5pt;height:184.5pt;visibility:visible">
            <v:imagedata r:id="rId75" o:title=""/>
          </v:shape>
        </w:pict>
      </w:r>
      <w:r>
        <w:rPr>
          <w:noProof/>
        </w:rPr>
        <w:t xml:space="preserve"> </w:t>
      </w:r>
      <w:r w:rsidRPr="009F4FEF">
        <w:rPr>
          <w:noProof/>
        </w:rPr>
        <w:pict>
          <v:shape id="Рисунок 99" o:spid="_x0000_i1095" type="#_x0000_t75" alt="Детские работы" style="width:246.75pt;height:184.5pt;visibility:visible">
            <v:imagedata r:id="rId76" o:title=""/>
          </v:shape>
        </w:pict>
      </w:r>
    </w:p>
    <w:p w:rsidR="002A483F" w:rsidRDefault="002A483F" w:rsidP="00A73A81">
      <w:pPr>
        <w:spacing w:after="0" w:line="240" w:lineRule="atLeast"/>
        <w:jc w:val="center"/>
        <w:rPr>
          <w:noProof/>
        </w:rPr>
      </w:pPr>
    </w:p>
    <w:p w:rsidR="002A483F" w:rsidRDefault="002A483F" w:rsidP="00A73A81">
      <w:pPr>
        <w:spacing w:after="0" w:line="240" w:lineRule="atLeast"/>
        <w:jc w:val="center"/>
        <w:rPr>
          <w:noProof/>
        </w:rPr>
      </w:pPr>
    </w:p>
    <w:p w:rsidR="002A483F" w:rsidRPr="00E8443E" w:rsidRDefault="002A483F" w:rsidP="00A73A81">
      <w:pPr>
        <w:spacing w:after="0" w:line="240" w:lineRule="atLeast"/>
        <w:jc w:val="center"/>
      </w:pPr>
      <w:r w:rsidRPr="00E8443E">
        <w:pict>
          <v:shape id="_x0000_i1096" type="#_x0000_t75" style="width:287.25pt;height:3in">
            <v:imagedata r:id="rId77" o:title=""/>
          </v:shape>
        </w:pict>
      </w:r>
    </w:p>
    <w:p w:rsidR="002A483F" w:rsidRDefault="002A483F" w:rsidP="00A73A81">
      <w:pPr>
        <w:spacing w:after="0" w:line="240" w:lineRule="atLeast"/>
      </w:pPr>
    </w:p>
    <w:sectPr w:rsidR="002A483F" w:rsidSect="004847B8">
      <w:footerReference w:type="even" r:id="rId78"/>
      <w:footerReference w:type="default" r:id="rId79"/>
      <w:pgSz w:w="11906" w:h="16838"/>
      <w:pgMar w:top="567" w:right="506" w:bottom="567" w:left="600" w:header="709" w:footer="709" w:gutter="0"/>
      <w:pgBorders w:offsetFrom="page">
        <w:top w:val="dashDotStroked" w:sz="24" w:space="24" w:color="99CC00"/>
        <w:left w:val="dashDotStroked" w:sz="24" w:space="24" w:color="99CC00"/>
        <w:bottom w:val="dashDotStroked" w:sz="24" w:space="24" w:color="99CC00"/>
        <w:right w:val="dashDotStroked" w:sz="24" w:space="24" w:color="99CC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83F" w:rsidRDefault="002A483F">
      <w:pPr>
        <w:spacing w:after="0" w:line="240" w:lineRule="auto"/>
      </w:pPr>
      <w:r>
        <w:separator/>
      </w:r>
    </w:p>
  </w:endnote>
  <w:endnote w:type="continuationSeparator" w:id="0">
    <w:p w:rsidR="002A483F" w:rsidRDefault="002A4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83F" w:rsidRDefault="002A483F" w:rsidP="004847B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A483F" w:rsidRDefault="002A483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83F" w:rsidRDefault="002A483F" w:rsidP="004847B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2A483F" w:rsidRDefault="002A48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83F" w:rsidRDefault="002A483F">
      <w:pPr>
        <w:spacing w:after="0" w:line="240" w:lineRule="auto"/>
      </w:pPr>
      <w:r>
        <w:separator/>
      </w:r>
    </w:p>
  </w:footnote>
  <w:footnote w:type="continuationSeparator" w:id="0">
    <w:p w:rsidR="002A483F" w:rsidRDefault="002A48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01AA"/>
    <w:rsid w:val="00123607"/>
    <w:rsid w:val="00237994"/>
    <w:rsid w:val="002A483F"/>
    <w:rsid w:val="004847B8"/>
    <w:rsid w:val="00504F06"/>
    <w:rsid w:val="005208C4"/>
    <w:rsid w:val="00533E7B"/>
    <w:rsid w:val="00537122"/>
    <w:rsid w:val="0057457B"/>
    <w:rsid w:val="00691A99"/>
    <w:rsid w:val="006B03ED"/>
    <w:rsid w:val="007C6DF4"/>
    <w:rsid w:val="008419E5"/>
    <w:rsid w:val="008C1133"/>
    <w:rsid w:val="0098374C"/>
    <w:rsid w:val="009D1697"/>
    <w:rsid w:val="009F4FEF"/>
    <w:rsid w:val="00A73A81"/>
    <w:rsid w:val="00AA78D1"/>
    <w:rsid w:val="00AC19BF"/>
    <w:rsid w:val="00BC01AA"/>
    <w:rsid w:val="00D522E7"/>
    <w:rsid w:val="00D86AA9"/>
    <w:rsid w:val="00E8443E"/>
    <w:rsid w:val="00E84DE0"/>
    <w:rsid w:val="00E957C8"/>
    <w:rsid w:val="00F66D83"/>
    <w:rsid w:val="00FF6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9E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C01A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1AA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C01A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C0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107</TotalTime>
  <Pages>13</Pages>
  <Words>196</Words>
  <Characters>1118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Точка</cp:lastModifiedBy>
  <cp:revision>3</cp:revision>
  <dcterms:created xsi:type="dcterms:W3CDTF">2016-09-13T13:04:00Z</dcterms:created>
  <dcterms:modified xsi:type="dcterms:W3CDTF">2021-09-08T13:15:00Z</dcterms:modified>
</cp:coreProperties>
</file>